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7E9E0" w14:textId="548243A9" w:rsidR="004248F2" w:rsidRDefault="004860F7" w:rsidP="00507F8E">
      <w:pPr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C4871F7" wp14:editId="4248F835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07F8E">
        <w:rPr>
          <w:noProof/>
        </w:rPr>
        <w:t xml:space="preserve">                                                                                                                              </w:t>
      </w:r>
      <w:r w:rsidR="00507F8E" w:rsidRPr="005051DD">
        <w:rPr>
          <w:noProof/>
        </w:rPr>
        <w:drawing>
          <wp:inline distT="0" distB="0" distL="0" distR="0" wp14:anchorId="015F2E75" wp14:editId="1D8E2B6C">
            <wp:extent cx="3028950" cy="619125"/>
            <wp:effectExtent l="0" t="0" r="0" b="952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941F0E" w14:textId="3B84A276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E93B14" w:rsidRPr="00E40580" w14:paraId="16A3ED2A" w14:textId="77777777" w:rsidTr="00E93B14">
        <w:tc>
          <w:tcPr>
            <w:tcW w:w="1625" w:type="dxa"/>
            <w:shd w:val="clear" w:color="auto" w:fill="CCCCCC"/>
            <w:vAlign w:val="center"/>
          </w:tcPr>
          <w:p w14:paraId="3F331ACA" w14:textId="77777777" w:rsidR="00E93B14" w:rsidRPr="00E40580" w:rsidRDefault="00E93B14" w:rsidP="00E93B14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bookmarkStart w:id="0" w:name="_Hlk98225584"/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Data</w:t>
            </w:r>
          </w:p>
        </w:tc>
        <w:tc>
          <w:tcPr>
            <w:tcW w:w="1393" w:type="dxa"/>
            <w:shd w:val="clear" w:color="auto" w:fill="CCCCCC"/>
            <w:vAlign w:val="center"/>
          </w:tcPr>
          <w:p w14:paraId="2697927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  <w:vAlign w:val="center"/>
          </w:tcPr>
          <w:p w14:paraId="1FDBE72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Descrizione modifica</w:t>
            </w:r>
          </w:p>
        </w:tc>
        <w:tc>
          <w:tcPr>
            <w:tcW w:w="8720" w:type="dxa"/>
            <w:shd w:val="clear" w:color="auto" w:fill="CCCCCC"/>
            <w:vAlign w:val="center"/>
          </w:tcPr>
          <w:p w14:paraId="5240AFC5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 xml:space="preserve">Approvazione </w:t>
            </w:r>
          </w:p>
        </w:tc>
      </w:tr>
      <w:tr w:rsidR="00E93B14" w:rsidRPr="00E40580" w14:paraId="17E173D6" w14:textId="77777777" w:rsidTr="00E93B14">
        <w:tc>
          <w:tcPr>
            <w:tcW w:w="1625" w:type="dxa"/>
          </w:tcPr>
          <w:p w14:paraId="29CE1A82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25/03/2022</w:t>
            </w:r>
          </w:p>
        </w:tc>
        <w:tc>
          <w:tcPr>
            <w:tcW w:w="1393" w:type="dxa"/>
          </w:tcPr>
          <w:p w14:paraId="62DBB42F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R00</w:t>
            </w:r>
          </w:p>
        </w:tc>
        <w:tc>
          <w:tcPr>
            <w:tcW w:w="2579" w:type="dxa"/>
          </w:tcPr>
          <w:p w14:paraId="219C4971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Prima emissione</w:t>
            </w:r>
          </w:p>
        </w:tc>
        <w:tc>
          <w:tcPr>
            <w:tcW w:w="8720" w:type="dxa"/>
          </w:tcPr>
          <w:p w14:paraId="03BA29C7" w14:textId="69A550A2" w:rsidR="00E93B14" w:rsidRPr="00E93B14" w:rsidRDefault="00E93B14" w:rsidP="00E93B14">
            <w:pPr>
              <w:spacing w:before="60" w:after="60"/>
              <w:rPr>
                <w:rFonts w:ascii="Arial" w:hAnsi="Arial"/>
                <w:b/>
                <w:bCs/>
                <w:sz w:val="18"/>
              </w:rPr>
            </w:pPr>
            <w:r w:rsidRPr="00E93B14">
              <w:rPr>
                <w:rFonts w:ascii="Arial" w:hAnsi="Arial"/>
                <w:b/>
                <w:bCs/>
                <w:sz w:val="18"/>
              </w:rPr>
              <w:t>MD 05</w:t>
            </w:r>
          </w:p>
        </w:tc>
      </w:tr>
      <w:tr w:rsidR="00E93B14" w:rsidRPr="00E40580" w14:paraId="52B01910" w14:textId="77777777" w:rsidTr="00E93B14">
        <w:tc>
          <w:tcPr>
            <w:tcW w:w="1625" w:type="dxa"/>
          </w:tcPr>
          <w:p w14:paraId="3F25A997" w14:textId="77777777" w:rsidR="00E93B14" w:rsidRPr="00E40580" w:rsidRDefault="00E93B14" w:rsidP="005571DD">
            <w:pPr>
              <w:spacing w:before="60" w:after="60"/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1393" w:type="dxa"/>
          </w:tcPr>
          <w:p w14:paraId="22E7DF52" w14:textId="77777777" w:rsidR="00E93B14" w:rsidRPr="00E40580" w:rsidRDefault="00E93B14" w:rsidP="005571DD">
            <w:pPr>
              <w:spacing w:before="60" w:after="60"/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2579" w:type="dxa"/>
          </w:tcPr>
          <w:p w14:paraId="346F21FC" w14:textId="77777777" w:rsidR="00E93B14" w:rsidRPr="00E40580" w:rsidRDefault="00E93B14" w:rsidP="005571DD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</w:p>
        </w:tc>
        <w:tc>
          <w:tcPr>
            <w:tcW w:w="8720" w:type="dxa"/>
          </w:tcPr>
          <w:p w14:paraId="2677882E" w14:textId="77777777" w:rsidR="00E93B14" w:rsidRPr="00E40580" w:rsidRDefault="00E93B14" w:rsidP="005571DD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</w:p>
        </w:tc>
      </w:tr>
      <w:bookmarkEnd w:id="0"/>
    </w:tbl>
    <w:p w14:paraId="6A594D0D" w14:textId="7EEDD0CC" w:rsidR="00E93B14" w:rsidRDefault="00E93B14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1038CD9D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0249365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478061F" w14:textId="200116AB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 w:rsidR="0035124D">
        <w:rPr>
          <w:rFonts w:ascii="Arial" w:hAnsi="Arial" w:cs="Arial"/>
          <w:b/>
          <w:i/>
          <w:color w:val="999999"/>
          <w:sz w:val="22"/>
          <w:szCs w:val="22"/>
        </w:rPr>
        <w:t xml:space="preserve"> </w:t>
      </w:r>
      <w:r w:rsidR="004B3AA1">
        <w:rPr>
          <w:rFonts w:ascii="Arial" w:hAnsi="Arial" w:cs="Arial"/>
          <w:b/>
          <w:i/>
          <w:color w:val="999999"/>
          <w:sz w:val="22"/>
          <w:szCs w:val="22"/>
        </w:rPr>
        <w:t>regionale</w:t>
      </w:r>
    </w:p>
    <w:p w14:paraId="7B8FA947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515DF6B6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6E0D02" w14:paraId="3B74D2A3" w14:textId="77777777" w:rsidTr="009C7F8B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CE8FF1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05F13B0D" w14:textId="77777777" w:rsidTr="009C7F8B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BC19900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174A0D" w14:textId="7983D440" w:rsidR="006E0D02" w:rsidRPr="006E0D02" w:rsidRDefault="008147C8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  <w:r w:rsidR="00A21E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4B3AA1">
              <w:rPr>
                <w:rFonts w:ascii="Arial Narrow" w:hAnsi="Arial Narrow"/>
                <w:b/>
                <w:sz w:val="22"/>
                <w:szCs w:val="22"/>
              </w:rPr>
              <w:t>BEN 2/2022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21809F47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52118A3E" w14:textId="64BB132D" w:rsidR="00E93B14" w:rsidRPr="004B3AA1" w:rsidRDefault="004B3AA1" w:rsidP="004B3AA1">
            <w:pPr>
              <w:pStyle w:val="Corpotesto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2820E2">
              <w:rPr>
                <w:rFonts w:ascii="Arial Narrow" w:hAnsi="Arial Narrow"/>
                <w:b/>
                <w:color w:val="FF0000"/>
                <w:sz w:val="22"/>
                <w:szCs w:val="22"/>
              </w:rPr>
              <w:t>C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 xml:space="preserve">orso di formazione finalizzato al rilascio del “Certificato d’idoneità per Conducenti e Guardiani 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 xml:space="preserve">di veicoli che trasportano animali vivi” 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di cui al Reg. CE 1/2005</w:t>
            </w:r>
          </w:p>
        </w:tc>
      </w:tr>
      <w:tr w:rsidR="006E0D02" w14:paraId="6611FF67" w14:textId="777777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322FD" w14:textId="77777777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18B2A6A6" w14:textId="77777777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5B7FF4CC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6DF22E7" w14:textId="77777777" w:rsidR="006E0D02" w:rsidRPr="005A4073" w:rsidRDefault="00FF72B3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494AEE3B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5AA22001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18AFF171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CE4C4D" w14:textId="357AB93E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Sede dell’azione formativa proposta</w:t>
      </w:r>
      <w:r w:rsidR="005A4073">
        <w:rPr>
          <w:rFonts w:ascii="Arial Narrow" w:hAnsi="Arial Narrow"/>
          <w:sz w:val="22"/>
        </w:rPr>
        <w:t>:</w:t>
      </w:r>
      <w:r w:rsidR="00FA4981">
        <w:rPr>
          <w:rFonts w:ascii="Arial Narrow" w:hAnsi="Arial Narrow"/>
          <w:sz w:val="22"/>
        </w:rPr>
        <w:t xml:space="preserve"> </w:t>
      </w:r>
    </w:p>
    <w:p w14:paraId="7551EE0D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3889"/>
        <w:gridCol w:w="5608"/>
        <w:gridCol w:w="3307"/>
      </w:tblGrid>
      <w:tr w:rsidR="007F5BCB" w14:paraId="5E22E7F1" w14:textId="77777777" w:rsidTr="0009236E">
        <w:trPr>
          <w:cantSplit/>
        </w:trPr>
        <w:tc>
          <w:tcPr>
            <w:tcW w:w="516" w:type="pct"/>
            <w:shd w:val="clear" w:color="auto" w:fill="E6E6E6"/>
          </w:tcPr>
          <w:p w14:paraId="63265EE2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5212EF2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shd w:val="clear" w:color="auto" w:fill="E6E6E6"/>
            <w:vAlign w:val="center"/>
          </w:tcPr>
          <w:p w14:paraId="3B6E5A7A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391DEF4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C62E1" w14:paraId="326B26A4" w14:textId="77777777" w:rsidTr="0009236E">
        <w:trPr>
          <w:cantSplit/>
        </w:trPr>
        <w:tc>
          <w:tcPr>
            <w:tcW w:w="516" w:type="pct"/>
          </w:tcPr>
          <w:p w14:paraId="7C28F651" w14:textId="77777777" w:rsidR="006C62E1" w:rsidRPr="00A50DE6" w:rsidRDefault="006C62E1" w:rsidP="00DF7B92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A50DE6">
              <w:rPr>
                <w:rFonts w:ascii="Arial Narrow" w:hAnsi="Arial Narrow"/>
                <w:b/>
                <w:sz w:val="22"/>
              </w:rPr>
              <w:t>1</w:t>
            </w:r>
          </w:p>
        </w:tc>
        <w:tc>
          <w:tcPr>
            <w:tcW w:w="1362" w:type="pct"/>
          </w:tcPr>
          <w:p w14:paraId="4A7E8599" w14:textId="7017CE2D" w:rsidR="006C62E1" w:rsidRPr="00A50DE6" w:rsidRDefault="00507F8E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EAPRAL</w:t>
            </w:r>
          </w:p>
        </w:tc>
        <w:tc>
          <w:tcPr>
            <w:tcW w:w="1964" w:type="pct"/>
          </w:tcPr>
          <w:p w14:paraId="72D8284E" w14:textId="6DA224BF" w:rsidR="006C62E1" w:rsidRPr="00A50DE6" w:rsidRDefault="00507F8E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Via Pietrasanta, 14 – Milano (modalità ON-LINE)</w:t>
            </w:r>
          </w:p>
        </w:tc>
        <w:tc>
          <w:tcPr>
            <w:tcW w:w="1158" w:type="pct"/>
            <w:vAlign w:val="center"/>
          </w:tcPr>
          <w:p w14:paraId="698F1D7D" w14:textId="3020655C" w:rsidR="006C62E1" w:rsidRDefault="00E93B1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sym w:font="Wingdings" w:char="F06F"/>
            </w:r>
            <w:r>
              <w:rPr>
                <w:rFonts w:ascii="Arial Narrow" w:hAnsi="Arial Narrow"/>
                <w:sz w:val="22"/>
              </w:rPr>
              <w:t xml:space="preserve"> </w:t>
            </w:r>
            <w:r w:rsidR="006C62E1">
              <w:rPr>
                <w:rFonts w:ascii="Arial Narrow" w:hAnsi="Arial Narrow"/>
                <w:sz w:val="22"/>
              </w:rPr>
              <w:t xml:space="preserve"> Gratuito    </w:t>
            </w:r>
            <w:r w:rsidR="006C62E1">
              <w:rPr>
                <w:rFonts w:ascii="Arial Narrow" w:hAnsi="Arial Narrow"/>
                <w:sz w:val="22"/>
              </w:rPr>
              <w:sym w:font="Wingdings" w:char="F06F"/>
            </w:r>
            <w:r w:rsidR="006C62E1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53B64070" w14:textId="77777777" w:rsidR="003A1C19" w:rsidRDefault="003A1C19">
      <w:pPr>
        <w:jc w:val="both"/>
        <w:rPr>
          <w:rFonts w:ascii="Arial Narrow" w:hAnsi="Arial Narrow"/>
          <w:sz w:val="22"/>
        </w:rPr>
      </w:pPr>
    </w:p>
    <w:p w14:paraId="11D2E0E2" w14:textId="52CFBABA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6209E98F" w14:textId="77777777" w:rsidR="007F5BCB" w:rsidRDefault="007F5BCB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 w:rsidR="006C00A4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qualora non si ricevano comunicazioni per iscritto dalla sede regionale, entro 7 giorni</w:t>
      </w:r>
      <w:r w:rsidR="006C00A4">
        <w:rPr>
          <w:rFonts w:ascii="Arial Narrow" w:hAnsi="Arial Narrow"/>
          <w:sz w:val="22"/>
        </w:rPr>
        <w:t xml:space="preserve"> dall'inizio del corso, queste </w:t>
      </w:r>
      <w:r>
        <w:rPr>
          <w:rFonts w:ascii="Arial Narrow" w:hAnsi="Arial Narrow"/>
          <w:sz w:val="22"/>
        </w:rPr>
        <w:t>sono da ritenersi idonee all'utilizzo per il corso indicato</w:t>
      </w:r>
      <w:r w:rsidR="00563C90">
        <w:rPr>
          <w:rFonts w:ascii="Arial Narrow" w:hAnsi="Arial Narrow"/>
          <w:sz w:val="22"/>
        </w:rPr>
        <w:t>.</w:t>
      </w:r>
    </w:p>
    <w:p w14:paraId="3151FA47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FB3BC7" w14:textId="64CF69F2" w:rsidR="006C62E1" w:rsidRDefault="006C62E1" w:rsidP="006C62E1">
      <w:pPr>
        <w:jc w:val="both"/>
        <w:rPr>
          <w:rFonts w:ascii="Arial Narrow" w:hAnsi="Arial Narrow"/>
          <w:sz w:val="22"/>
        </w:rPr>
      </w:pPr>
    </w:p>
    <w:p w14:paraId="0420623A" w14:textId="69650177" w:rsidR="004B3AA1" w:rsidRDefault="004B3AA1" w:rsidP="006C62E1">
      <w:pPr>
        <w:jc w:val="both"/>
        <w:rPr>
          <w:rFonts w:ascii="Arial Narrow" w:hAnsi="Arial Narrow"/>
          <w:sz w:val="22"/>
        </w:rPr>
      </w:pPr>
    </w:p>
    <w:p w14:paraId="62F62D7C" w14:textId="193BE689" w:rsidR="004B3AA1" w:rsidRDefault="004B3AA1" w:rsidP="006C62E1">
      <w:pPr>
        <w:jc w:val="both"/>
        <w:rPr>
          <w:rFonts w:ascii="Arial Narrow" w:hAnsi="Arial Narrow"/>
          <w:sz w:val="22"/>
        </w:rPr>
      </w:pPr>
    </w:p>
    <w:p w14:paraId="2A07CC3E" w14:textId="08334264" w:rsidR="004B3AA1" w:rsidRDefault="004B3AA1" w:rsidP="006C62E1">
      <w:pPr>
        <w:jc w:val="both"/>
        <w:rPr>
          <w:rFonts w:ascii="Arial Narrow" w:hAnsi="Arial Narrow"/>
          <w:sz w:val="22"/>
        </w:rPr>
      </w:pPr>
    </w:p>
    <w:p w14:paraId="31869DF7" w14:textId="77777777" w:rsidR="004B3AA1" w:rsidRDefault="004B3AA1" w:rsidP="006C62E1">
      <w:pPr>
        <w:jc w:val="both"/>
        <w:rPr>
          <w:rFonts w:ascii="Arial Narrow" w:hAnsi="Arial Narrow"/>
          <w:sz w:val="22"/>
        </w:rPr>
      </w:pPr>
    </w:p>
    <w:tbl>
      <w:tblPr>
        <w:tblW w:w="148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836"/>
        <w:gridCol w:w="873"/>
        <w:gridCol w:w="1033"/>
        <w:gridCol w:w="1370"/>
        <w:gridCol w:w="5955"/>
        <w:gridCol w:w="992"/>
        <w:gridCol w:w="2288"/>
      </w:tblGrid>
      <w:tr w:rsidR="006C62E1" w14:paraId="452E4F26" w14:textId="77777777" w:rsidTr="0009236E">
        <w:trPr>
          <w:cantSplit/>
          <w:trHeight w:val="632"/>
          <w:tblHeader/>
        </w:trPr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31310DCC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br w:type="page"/>
            </w:r>
            <w:r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41EB100B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dalle ore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71D35407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34B8F2C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Ore totali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14C063ED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33C645E1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  <w:proofErr w:type="spellEnd"/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87386DA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63094949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Numero dell'aula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hideMark/>
          </w:tcPr>
          <w:p w14:paraId="764D6B87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13231D78" w14:textId="35C42EB4" w:rsidR="006C62E1" w:rsidRDefault="007347A4" w:rsidP="007347A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(Au</w:t>
            </w:r>
            <w:r w:rsidR="006C62E1">
              <w:rPr>
                <w:rFonts w:ascii="Arial Narrow" w:hAnsi="Arial Narrow"/>
                <w:b/>
                <w:sz w:val="18"/>
                <w:szCs w:val="18"/>
              </w:rPr>
              <w:t>la – es. pratica- a distanza – altro)</w:t>
            </w:r>
          </w:p>
        </w:tc>
      </w:tr>
      <w:tr w:rsidR="00161032" w14:paraId="03B267E5" w14:textId="77777777" w:rsidTr="00E93B14">
        <w:trPr>
          <w:trHeight w:val="425"/>
        </w:trPr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3462" w14:textId="62AC8B5B" w:rsidR="00161032" w:rsidRPr="004B3AA1" w:rsidRDefault="004B3AA1" w:rsidP="008147C8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27-06-2022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355" w14:textId="69584EC6" w:rsidR="00161032" w:rsidRPr="004B3AA1" w:rsidRDefault="004B3AA1" w:rsidP="0016103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17,00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267" w14:textId="18E354EA" w:rsidR="00161032" w:rsidRPr="004B3AA1" w:rsidRDefault="004B3AA1" w:rsidP="00161032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21,00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710B" w14:textId="7FFFCF30" w:rsidR="00161032" w:rsidRPr="004B3AA1" w:rsidRDefault="004B3AA1" w:rsidP="00161032">
            <w:pPr>
              <w:ind w:leftChars="-105" w:left="-210"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7A811" w14:textId="77777777" w:rsidR="00161032" w:rsidRPr="004B3AA1" w:rsidRDefault="004B3AA1" w:rsidP="00507F8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Guido</w:t>
            </w:r>
          </w:p>
          <w:p w14:paraId="239794DB" w14:textId="3FD65A66" w:rsidR="004B3AA1" w:rsidRPr="004B3AA1" w:rsidRDefault="004B3AA1" w:rsidP="00507F8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Meschia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E3BA" w14:textId="77777777" w:rsidR="004B3AA1" w:rsidRPr="00FC3FA8" w:rsidRDefault="004B3AA1" w:rsidP="004B3AA1">
            <w:pPr>
              <w:spacing w:after="160" w:line="259" w:lineRule="auto"/>
              <w:rPr>
                <w:rFonts w:ascii="Arial" w:eastAsia="Calibri" w:hAnsi="Arial" w:cs="Arial"/>
                <w:sz w:val="24"/>
                <w:szCs w:val="24"/>
                <w:lang w:eastAsia="en-US"/>
              </w:rPr>
            </w:pP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>Test iniziale per autovalutazione.</w:t>
            </w:r>
          </w:p>
          <w:p w14:paraId="66BC319B" w14:textId="77777777" w:rsidR="004B3AA1" w:rsidRPr="00FC3FA8" w:rsidRDefault="004B3AA1" w:rsidP="004B3AA1">
            <w:pPr>
              <w:spacing w:after="160" w:line="259" w:lineRule="auto"/>
              <w:rPr>
                <w:rFonts w:ascii="Arial" w:eastAsia="Calibri" w:hAnsi="Arial" w:cs="Arial"/>
                <w:sz w:val="24"/>
                <w:szCs w:val="24"/>
                <w:lang w:eastAsia="en-US"/>
              </w:rPr>
            </w:pP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>Introduzione e parte generale.</w:t>
            </w:r>
          </w:p>
          <w:p w14:paraId="5CC7FBBF" w14:textId="77777777" w:rsidR="004B3AA1" w:rsidRDefault="004B3AA1" w:rsidP="004B3AA1">
            <w:pPr>
              <w:jc w:val="both"/>
              <w:rPr>
                <w:rFonts w:ascii="Arial" w:eastAsia="Calibri" w:hAnsi="Arial" w:cs="Arial"/>
                <w:sz w:val="24"/>
                <w:szCs w:val="24"/>
                <w:lang w:eastAsia="en-US"/>
              </w:rPr>
            </w:pP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>Il benessere dell’animale durante il trasporto</w:t>
            </w:r>
          </w:p>
          <w:p w14:paraId="09365194" w14:textId="7F11B290" w:rsidR="00161032" w:rsidRPr="004B3AA1" w:rsidRDefault="004B3AA1" w:rsidP="004B3AA1">
            <w:pPr>
              <w:ind w:rightChars="-35" w:right="-70"/>
              <w:rPr>
                <w:rFonts w:ascii="Arial" w:hAnsi="Arial" w:cs="Arial"/>
                <w:sz w:val="24"/>
                <w:szCs w:val="24"/>
              </w:rPr>
            </w:pP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 xml:space="preserve">(Idoneità al </w:t>
            </w:r>
            <w:proofErr w:type="gramStart"/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>trasporto ,</w:t>
            </w:r>
            <w:proofErr w:type="gramEnd"/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 xml:space="preserve"> lo stress negli animali, il fabbisogno d’acqua).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6134" w14:textId="215B750D" w:rsidR="00161032" w:rsidRPr="004B3AA1" w:rsidRDefault="00507F8E" w:rsidP="00161032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//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B179" w14:textId="2382C50C" w:rsidR="00161032" w:rsidRPr="004B3AA1" w:rsidRDefault="004B3AA1" w:rsidP="0016103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ON-LINE</w:t>
            </w:r>
          </w:p>
        </w:tc>
      </w:tr>
      <w:tr w:rsidR="00AD3AC7" w14:paraId="55653A30" w14:textId="77777777" w:rsidTr="00E93B14">
        <w:trPr>
          <w:trHeight w:val="425"/>
        </w:trPr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7642" w14:textId="60D7A3D5" w:rsidR="00AD3AC7" w:rsidRPr="004B3AA1" w:rsidRDefault="004B3AA1" w:rsidP="00AD3AC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28-06-2022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B969" w14:textId="165673E1" w:rsidR="00AD3AC7" w:rsidRPr="004B3AA1" w:rsidRDefault="004B3AA1" w:rsidP="00AD3AC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17,00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DFA9" w14:textId="05198F26" w:rsidR="00AD3AC7" w:rsidRPr="004B3AA1" w:rsidRDefault="004B3AA1" w:rsidP="00AD3AC7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21,00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539A" w14:textId="13BC53B6" w:rsidR="00AD3AC7" w:rsidRPr="004B3AA1" w:rsidRDefault="004B3AA1" w:rsidP="00AD3AC7">
            <w:pPr>
              <w:ind w:leftChars="-105" w:left="-210"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7A5" w14:textId="77777777" w:rsidR="00AD3AC7" w:rsidRPr="004B3AA1" w:rsidRDefault="004B3AA1" w:rsidP="00507F8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Guido</w:t>
            </w:r>
          </w:p>
          <w:p w14:paraId="451F0280" w14:textId="053A8201" w:rsidR="004B3AA1" w:rsidRPr="004B3AA1" w:rsidRDefault="004B3AA1" w:rsidP="00507F8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Meschia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0403" w14:textId="77777777" w:rsidR="004B3AA1" w:rsidRPr="00FC3FA8" w:rsidRDefault="004B3AA1" w:rsidP="004B3AA1">
            <w:pPr>
              <w:spacing w:after="160" w:line="259" w:lineRule="auto"/>
              <w:rPr>
                <w:rFonts w:ascii="Arial" w:eastAsia="Calibri" w:hAnsi="Arial" w:cs="Arial"/>
                <w:sz w:val="24"/>
                <w:szCs w:val="24"/>
                <w:lang w:eastAsia="en-US"/>
              </w:rPr>
            </w:pP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>Caratteristiche degli automezzi per il trasporto.</w:t>
            </w:r>
          </w:p>
          <w:p w14:paraId="60F43A0D" w14:textId="42DFB038" w:rsidR="00AD3AC7" w:rsidRPr="004B3AA1" w:rsidRDefault="004B3AA1" w:rsidP="004B3AA1">
            <w:pPr>
              <w:ind w:rightChars="-35" w:right="-70"/>
              <w:rPr>
                <w:rFonts w:ascii="Arial" w:hAnsi="Arial" w:cs="Arial"/>
                <w:sz w:val="24"/>
                <w:szCs w:val="24"/>
              </w:rPr>
            </w:pP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>Trasporto della specie bovina, suina, ovicaprina degli avicoli e degli equini.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DFC3" w14:textId="216DB0D5" w:rsidR="00AD3AC7" w:rsidRPr="004B3AA1" w:rsidRDefault="00507F8E" w:rsidP="00AD3AC7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//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09EA" w14:textId="559E8DC4" w:rsidR="00AD3AC7" w:rsidRPr="004B3AA1" w:rsidRDefault="004B3AA1" w:rsidP="00AD3AC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ON-LINE</w:t>
            </w:r>
          </w:p>
        </w:tc>
      </w:tr>
      <w:tr w:rsidR="00AD3AC7" w14:paraId="22EC206C" w14:textId="77777777" w:rsidTr="00E93B14">
        <w:trPr>
          <w:trHeight w:val="425"/>
        </w:trPr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17A9" w14:textId="494B8DBE" w:rsidR="00AD3AC7" w:rsidRPr="004B3AA1" w:rsidRDefault="004B3AA1" w:rsidP="00AD3AC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01-07-2022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829" w14:textId="6C5A6A6C" w:rsidR="00AD3AC7" w:rsidRPr="004B3AA1" w:rsidRDefault="004B3AA1" w:rsidP="00AD3AC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17,00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EED1" w14:textId="1A4263EA" w:rsidR="00AD3AC7" w:rsidRPr="004B3AA1" w:rsidRDefault="004B3AA1" w:rsidP="00AD3AC7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21,00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C6ED" w14:textId="3AE4168E" w:rsidR="00AD3AC7" w:rsidRPr="004B3AA1" w:rsidRDefault="004B3AA1" w:rsidP="00AD3AC7">
            <w:pPr>
              <w:ind w:leftChars="-105" w:left="-210"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811C" w14:textId="77777777" w:rsidR="00AD3AC7" w:rsidRPr="004B3AA1" w:rsidRDefault="004B3AA1" w:rsidP="00507F8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Guido</w:t>
            </w:r>
          </w:p>
          <w:p w14:paraId="60D06DCD" w14:textId="37B3B6C2" w:rsidR="004B3AA1" w:rsidRPr="004B3AA1" w:rsidRDefault="004B3AA1" w:rsidP="00507F8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3AA1">
              <w:rPr>
                <w:rFonts w:ascii="Arial" w:hAnsi="Arial" w:cs="Arial"/>
                <w:sz w:val="24"/>
                <w:szCs w:val="24"/>
              </w:rPr>
              <w:t>Meschia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90D8" w14:textId="77777777" w:rsidR="004B3AA1" w:rsidRPr="00FC3FA8" w:rsidRDefault="004B3AA1" w:rsidP="004B3AA1">
            <w:pPr>
              <w:spacing w:after="160" w:line="259" w:lineRule="auto"/>
              <w:rPr>
                <w:rFonts w:ascii="Arial" w:eastAsia="Calibri" w:hAnsi="Arial" w:cs="Arial"/>
                <w:sz w:val="24"/>
                <w:szCs w:val="24"/>
                <w:lang w:eastAsia="en-US"/>
              </w:rPr>
            </w:pPr>
            <w:r w:rsidRPr="00FC3FA8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>Decreto Legislativo 81/2008</w:t>
            </w: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 xml:space="preserve"> – Sicurezza del personale nella movimentazione degli animali.</w:t>
            </w:r>
          </w:p>
          <w:p w14:paraId="55BF7520" w14:textId="77777777" w:rsidR="004B3AA1" w:rsidRPr="00FC3FA8" w:rsidRDefault="004B3AA1" w:rsidP="004B3AA1">
            <w:pPr>
              <w:spacing w:after="160" w:line="259" w:lineRule="auto"/>
              <w:rPr>
                <w:rFonts w:ascii="Arial" w:eastAsia="Calibri" w:hAnsi="Arial" w:cs="Arial"/>
                <w:sz w:val="24"/>
                <w:szCs w:val="24"/>
                <w:lang w:eastAsia="en-US"/>
              </w:rPr>
            </w:pPr>
            <w:r w:rsidRPr="00FC3FA8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>Decreto Legislativo 151/2007</w:t>
            </w:r>
            <w:r w:rsidRPr="00FC3FA8">
              <w:rPr>
                <w:rFonts w:ascii="Arial" w:eastAsia="Calibri" w:hAnsi="Arial" w:cs="Arial"/>
                <w:sz w:val="24"/>
                <w:szCs w:val="24"/>
                <w:lang w:eastAsia="en-US"/>
              </w:rPr>
              <w:t xml:space="preserve"> - Sanzioni</w:t>
            </w:r>
          </w:p>
          <w:p w14:paraId="37114D68" w14:textId="77D4AF42" w:rsidR="00AD3AC7" w:rsidRPr="004B3AA1" w:rsidRDefault="00AD3AC7" w:rsidP="00AD3AC7">
            <w:pPr>
              <w:ind w:rightChars="-35" w:right="-7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52E4" w14:textId="2892036F" w:rsidR="00AD3AC7" w:rsidRPr="004B3AA1" w:rsidRDefault="00507F8E" w:rsidP="00AD3AC7">
            <w:pPr>
              <w:ind w:rightChars="-35" w:right="-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//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D2F1" w14:textId="06A7CB35" w:rsidR="00AD3AC7" w:rsidRPr="004B3AA1" w:rsidRDefault="004B3AA1" w:rsidP="00AD3AC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ON-LINE</w:t>
            </w:r>
          </w:p>
        </w:tc>
      </w:tr>
    </w:tbl>
    <w:p w14:paraId="6B7B92B0" w14:textId="77777777" w:rsidR="006C62E1" w:rsidRDefault="006C62E1" w:rsidP="006C62E1">
      <w:pPr>
        <w:jc w:val="right"/>
        <w:rPr>
          <w:rFonts w:ascii="Arial Narrow" w:hAnsi="Arial Narrow"/>
          <w:sz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6C62E1" w14:paraId="35D1EE5E" w14:textId="77777777" w:rsidTr="006C62E1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1FCB08C2" w:rsidR="006C62E1" w:rsidRDefault="004B3AA1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40FFEF1D" w14:textId="77777777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3584F8B6" w14:textId="77777777" w:rsidR="006C62E1" w:rsidRDefault="006C62E1" w:rsidP="006C62E1">
      <w:pPr>
        <w:rPr>
          <w:rFonts w:ascii="Arial Narrow" w:hAnsi="Arial Narrow"/>
          <w:u w:val="single"/>
        </w:rPr>
      </w:pPr>
    </w:p>
    <w:p w14:paraId="49463B67" w14:textId="4946240A" w:rsidR="006C62E1" w:rsidRDefault="006C62E1" w:rsidP="007347A4">
      <w:pPr>
        <w:ind w:left="9912" w:firstLine="708"/>
        <w:rPr>
          <w:rFonts w:ascii="Arial Narrow" w:hAnsi="Arial Narrow"/>
        </w:rPr>
      </w:pPr>
      <w:r>
        <w:rPr>
          <w:rFonts w:ascii="Arial Narrow" w:hAnsi="Arial Narrow"/>
        </w:rPr>
        <w:t>Timbro e firma del Segretario provinciale</w:t>
      </w:r>
    </w:p>
    <w:p w14:paraId="2661BDBB" w14:textId="77777777" w:rsidR="006C62E1" w:rsidRDefault="006C62E1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55DFF91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C63D84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2C4017A4" w14:textId="77777777" w:rsidR="00507F8E" w:rsidRDefault="00507F8E" w:rsidP="007347A4">
      <w:pPr>
        <w:rPr>
          <w:rFonts w:ascii="Arial Narrow" w:hAnsi="Arial Narrow"/>
        </w:rPr>
      </w:pPr>
    </w:p>
    <w:p w14:paraId="3C02DBA2" w14:textId="77777777" w:rsidR="00507F8E" w:rsidRDefault="00507F8E" w:rsidP="007347A4">
      <w:pPr>
        <w:rPr>
          <w:rFonts w:ascii="Arial Narrow" w:hAnsi="Arial Narrow"/>
        </w:rPr>
      </w:pPr>
    </w:p>
    <w:p w14:paraId="0EB86436" w14:textId="3EFB9E1F" w:rsidR="006C62E1" w:rsidRDefault="006C62E1" w:rsidP="007347A4">
      <w:pPr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E93B14">
        <w:rPr>
          <w:rFonts w:ascii="Arial Narrow" w:hAnsi="Arial Narrow"/>
        </w:rPr>
        <w:tab/>
      </w:r>
      <w:r w:rsidR="00507F8E">
        <w:rPr>
          <w:rFonts w:ascii="Arial Narrow" w:hAnsi="Arial Narrow"/>
        </w:rPr>
        <w:t>3 maggio 2022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7347A4">
        <w:rPr>
          <w:rFonts w:ascii="Arial Narrow" w:hAnsi="Arial Narrow"/>
        </w:rPr>
        <w:tab/>
      </w:r>
      <w:r>
        <w:rPr>
          <w:rFonts w:ascii="Arial Narrow" w:hAnsi="Arial Narrow"/>
        </w:rPr>
        <w:t>Timbro e firma del Direttore del corso</w:t>
      </w:r>
    </w:p>
    <w:p w14:paraId="52E924B6" w14:textId="77777777" w:rsidR="006C62E1" w:rsidRDefault="006C62E1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F804217" w14:textId="32472623" w:rsidR="007347A4" w:rsidRDefault="007347A4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6E8ECE93" w14:textId="7797D0A4" w:rsidR="00507F8E" w:rsidRDefault="00507F8E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162C0B82" w14:textId="32C22B4E" w:rsidR="00507F8E" w:rsidRDefault="00507F8E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5E042833" w14:textId="608716B3" w:rsidR="00507F8E" w:rsidRDefault="00507F8E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97EB9A1" w14:textId="77777777" w:rsidR="00507F8E" w:rsidRDefault="00507F8E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045BB485" w14:textId="1A22CA35" w:rsidR="006C62E1" w:rsidRDefault="006C62E1" w:rsidP="006C62E1">
      <w:pPr>
        <w:pStyle w:val="Corpodeltesto2"/>
        <w:rPr>
          <w:rFonts w:ascii="Arial Narrow" w:hAnsi="Arial Narrow"/>
          <w:sz w:val="8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4D291647" w14:textId="77777777" w:rsidR="007F5BCB" w:rsidRDefault="007F5BCB">
      <w:pPr>
        <w:jc w:val="right"/>
        <w:rPr>
          <w:rFonts w:ascii="Arial Narrow" w:hAnsi="Arial Narrow"/>
          <w:sz w:val="8"/>
        </w:rPr>
      </w:pPr>
    </w:p>
    <w:sectPr w:rsidR="007F5BCB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64C3D" w14:textId="77777777" w:rsidR="00D14035" w:rsidRDefault="00D14035">
      <w:r>
        <w:separator/>
      </w:r>
    </w:p>
  </w:endnote>
  <w:endnote w:type="continuationSeparator" w:id="0">
    <w:p w14:paraId="233C4461" w14:textId="77777777" w:rsidR="00D14035" w:rsidRDefault="00D14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E10F3" w14:textId="77777777" w:rsidR="00D14035" w:rsidRDefault="00D14035">
      <w:r>
        <w:separator/>
      </w:r>
    </w:p>
  </w:footnote>
  <w:footnote w:type="continuationSeparator" w:id="0">
    <w:p w14:paraId="212299DC" w14:textId="77777777" w:rsidR="00D14035" w:rsidRDefault="00D140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4928130">
    <w:abstractNumId w:val="8"/>
  </w:num>
  <w:num w:numId="2" w16cid:durableId="32582585">
    <w:abstractNumId w:val="13"/>
  </w:num>
  <w:num w:numId="3" w16cid:durableId="1846554916">
    <w:abstractNumId w:val="10"/>
  </w:num>
  <w:num w:numId="4" w16cid:durableId="1330981873">
    <w:abstractNumId w:val="2"/>
  </w:num>
  <w:num w:numId="5" w16cid:durableId="481312464">
    <w:abstractNumId w:val="3"/>
  </w:num>
  <w:num w:numId="6" w16cid:durableId="500511341">
    <w:abstractNumId w:val="16"/>
  </w:num>
  <w:num w:numId="7" w16cid:durableId="2056661975">
    <w:abstractNumId w:val="6"/>
  </w:num>
  <w:num w:numId="8" w16cid:durableId="1007638011">
    <w:abstractNumId w:val="7"/>
  </w:num>
  <w:num w:numId="9" w16cid:durableId="291861986">
    <w:abstractNumId w:val="9"/>
  </w:num>
  <w:num w:numId="10" w16cid:durableId="583146590">
    <w:abstractNumId w:val="1"/>
  </w:num>
  <w:num w:numId="11" w16cid:durableId="964314965">
    <w:abstractNumId w:val="0"/>
  </w:num>
  <w:num w:numId="12" w16cid:durableId="174223882">
    <w:abstractNumId w:val="12"/>
  </w:num>
  <w:num w:numId="13" w16cid:durableId="936447825">
    <w:abstractNumId w:val="14"/>
  </w:num>
  <w:num w:numId="14" w16cid:durableId="847602138">
    <w:abstractNumId w:val="17"/>
  </w:num>
  <w:num w:numId="15" w16cid:durableId="1091194675">
    <w:abstractNumId w:val="11"/>
  </w:num>
  <w:num w:numId="16" w16cid:durableId="1771387888">
    <w:abstractNumId w:val="5"/>
  </w:num>
  <w:num w:numId="17" w16cid:durableId="558513323">
    <w:abstractNumId w:val="4"/>
  </w:num>
  <w:num w:numId="18" w16cid:durableId="55202125">
    <w:abstractNumId w:val="18"/>
  </w:num>
  <w:num w:numId="19" w16cid:durableId="119950881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9051153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380514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6621462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22130438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2844191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61D8"/>
    <w:rsid w:val="0003471D"/>
    <w:rsid w:val="00051A71"/>
    <w:rsid w:val="00070D49"/>
    <w:rsid w:val="00084ED9"/>
    <w:rsid w:val="0009236E"/>
    <w:rsid w:val="000A51A6"/>
    <w:rsid w:val="000A716B"/>
    <w:rsid w:val="000B47A0"/>
    <w:rsid w:val="000C3912"/>
    <w:rsid w:val="000C4376"/>
    <w:rsid w:val="000D5D8F"/>
    <w:rsid w:val="000F0939"/>
    <w:rsid w:val="00103689"/>
    <w:rsid w:val="00112FFF"/>
    <w:rsid w:val="00120719"/>
    <w:rsid w:val="001543A7"/>
    <w:rsid w:val="00161032"/>
    <w:rsid w:val="0016703B"/>
    <w:rsid w:val="0018691E"/>
    <w:rsid w:val="00192B84"/>
    <w:rsid w:val="001933A3"/>
    <w:rsid w:val="001A33F1"/>
    <w:rsid w:val="001A4527"/>
    <w:rsid w:val="001A459E"/>
    <w:rsid w:val="001A618C"/>
    <w:rsid w:val="001B0560"/>
    <w:rsid w:val="001B6D1E"/>
    <w:rsid w:val="001D6F7E"/>
    <w:rsid w:val="001F0654"/>
    <w:rsid w:val="001F7C96"/>
    <w:rsid w:val="00202AD6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7A3F"/>
    <w:rsid w:val="002A3233"/>
    <w:rsid w:val="002A39F7"/>
    <w:rsid w:val="002B254B"/>
    <w:rsid w:val="002C364F"/>
    <w:rsid w:val="002D7999"/>
    <w:rsid w:val="003032E4"/>
    <w:rsid w:val="00311896"/>
    <w:rsid w:val="00321EDC"/>
    <w:rsid w:val="00323B3D"/>
    <w:rsid w:val="003412B0"/>
    <w:rsid w:val="00342826"/>
    <w:rsid w:val="0035124D"/>
    <w:rsid w:val="00356F34"/>
    <w:rsid w:val="00372041"/>
    <w:rsid w:val="00381589"/>
    <w:rsid w:val="00397EA1"/>
    <w:rsid w:val="003A1C19"/>
    <w:rsid w:val="003B7DB7"/>
    <w:rsid w:val="003E2F00"/>
    <w:rsid w:val="003E49C4"/>
    <w:rsid w:val="004048AC"/>
    <w:rsid w:val="004078DF"/>
    <w:rsid w:val="00412945"/>
    <w:rsid w:val="004248F2"/>
    <w:rsid w:val="00432C39"/>
    <w:rsid w:val="00434BA6"/>
    <w:rsid w:val="004463EB"/>
    <w:rsid w:val="00446D45"/>
    <w:rsid w:val="00467D83"/>
    <w:rsid w:val="0047014B"/>
    <w:rsid w:val="00483B58"/>
    <w:rsid w:val="004860F7"/>
    <w:rsid w:val="004956A9"/>
    <w:rsid w:val="00495F92"/>
    <w:rsid w:val="004976BE"/>
    <w:rsid w:val="004A3F08"/>
    <w:rsid w:val="004B3AA1"/>
    <w:rsid w:val="004D48C7"/>
    <w:rsid w:val="004E75CE"/>
    <w:rsid w:val="004F3D5F"/>
    <w:rsid w:val="00507F51"/>
    <w:rsid w:val="00507F8E"/>
    <w:rsid w:val="00511A8C"/>
    <w:rsid w:val="00534F19"/>
    <w:rsid w:val="005375BD"/>
    <w:rsid w:val="005468C9"/>
    <w:rsid w:val="00547659"/>
    <w:rsid w:val="00562A0C"/>
    <w:rsid w:val="00563C90"/>
    <w:rsid w:val="00573E5B"/>
    <w:rsid w:val="005924C2"/>
    <w:rsid w:val="005A1488"/>
    <w:rsid w:val="005A4073"/>
    <w:rsid w:val="005C04D9"/>
    <w:rsid w:val="005C1A6B"/>
    <w:rsid w:val="00604D75"/>
    <w:rsid w:val="00605B64"/>
    <w:rsid w:val="0061059C"/>
    <w:rsid w:val="0062150F"/>
    <w:rsid w:val="00623382"/>
    <w:rsid w:val="0063296C"/>
    <w:rsid w:val="00663A1F"/>
    <w:rsid w:val="006707A6"/>
    <w:rsid w:val="0069642A"/>
    <w:rsid w:val="006A1316"/>
    <w:rsid w:val="006A1BF8"/>
    <w:rsid w:val="006A4316"/>
    <w:rsid w:val="006B4450"/>
    <w:rsid w:val="006C00A4"/>
    <w:rsid w:val="006C6170"/>
    <w:rsid w:val="006C62E1"/>
    <w:rsid w:val="006C7978"/>
    <w:rsid w:val="006E0D02"/>
    <w:rsid w:val="0072221A"/>
    <w:rsid w:val="007303FB"/>
    <w:rsid w:val="00733CF3"/>
    <w:rsid w:val="007347A4"/>
    <w:rsid w:val="00796BF8"/>
    <w:rsid w:val="007975E3"/>
    <w:rsid w:val="007A520D"/>
    <w:rsid w:val="007A6411"/>
    <w:rsid w:val="007B7CEA"/>
    <w:rsid w:val="007F5BCB"/>
    <w:rsid w:val="008019A9"/>
    <w:rsid w:val="008147C8"/>
    <w:rsid w:val="0081762C"/>
    <w:rsid w:val="00824AC4"/>
    <w:rsid w:val="00833DC6"/>
    <w:rsid w:val="00846DA9"/>
    <w:rsid w:val="00850F9B"/>
    <w:rsid w:val="00872691"/>
    <w:rsid w:val="00875917"/>
    <w:rsid w:val="008819C0"/>
    <w:rsid w:val="00890C5C"/>
    <w:rsid w:val="008A1EF2"/>
    <w:rsid w:val="008B13B9"/>
    <w:rsid w:val="008B7598"/>
    <w:rsid w:val="008C1DA9"/>
    <w:rsid w:val="008D62A1"/>
    <w:rsid w:val="008D78CE"/>
    <w:rsid w:val="008E4811"/>
    <w:rsid w:val="008E6A82"/>
    <w:rsid w:val="008F5774"/>
    <w:rsid w:val="0090670B"/>
    <w:rsid w:val="00910A31"/>
    <w:rsid w:val="00923115"/>
    <w:rsid w:val="00924A6B"/>
    <w:rsid w:val="009255F3"/>
    <w:rsid w:val="009460EF"/>
    <w:rsid w:val="00960467"/>
    <w:rsid w:val="0096789C"/>
    <w:rsid w:val="0097453D"/>
    <w:rsid w:val="009B5E2E"/>
    <w:rsid w:val="009B6548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35715"/>
    <w:rsid w:val="00A50DE6"/>
    <w:rsid w:val="00A60055"/>
    <w:rsid w:val="00A61409"/>
    <w:rsid w:val="00A6500F"/>
    <w:rsid w:val="00A65DB4"/>
    <w:rsid w:val="00A7673B"/>
    <w:rsid w:val="00A76A8B"/>
    <w:rsid w:val="00A82F6C"/>
    <w:rsid w:val="00A86C3E"/>
    <w:rsid w:val="00AA47C6"/>
    <w:rsid w:val="00AC29D1"/>
    <w:rsid w:val="00AC4AAC"/>
    <w:rsid w:val="00AD3AC7"/>
    <w:rsid w:val="00AD60CC"/>
    <w:rsid w:val="00AE38CC"/>
    <w:rsid w:val="00B017AF"/>
    <w:rsid w:val="00B01EB6"/>
    <w:rsid w:val="00B05300"/>
    <w:rsid w:val="00B13CFD"/>
    <w:rsid w:val="00B3145B"/>
    <w:rsid w:val="00B33E3D"/>
    <w:rsid w:val="00B508A6"/>
    <w:rsid w:val="00B6485C"/>
    <w:rsid w:val="00B64D94"/>
    <w:rsid w:val="00B71BC5"/>
    <w:rsid w:val="00B90542"/>
    <w:rsid w:val="00B93336"/>
    <w:rsid w:val="00BA02B1"/>
    <w:rsid w:val="00BA6C0E"/>
    <w:rsid w:val="00BD7CCC"/>
    <w:rsid w:val="00C02207"/>
    <w:rsid w:val="00C063D4"/>
    <w:rsid w:val="00C20825"/>
    <w:rsid w:val="00C47BBF"/>
    <w:rsid w:val="00C55D2B"/>
    <w:rsid w:val="00C86BD3"/>
    <w:rsid w:val="00C90826"/>
    <w:rsid w:val="00C913C5"/>
    <w:rsid w:val="00CA0CBA"/>
    <w:rsid w:val="00CA2BE4"/>
    <w:rsid w:val="00CA6B5E"/>
    <w:rsid w:val="00CB51BC"/>
    <w:rsid w:val="00CB6C00"/>
    <w:rsid w:val="00D14035"/>
    <w:rsid w:val="00D64D38"/>
    <w:rsid w:val="00D73155"/>
    <w:rsid w:val="00D741D1"/>
    <w:rsid w:val="00DA61DA"/>
    <w:rsid w:val="00DB2D16"/>
    <w:rsid w:val="00DB5F1B"/>
    <w:rsid w:val="00DD0E75"/>
    <w:rsid w:val="00E0578C"/>
    <w:rsid w:val="00E15497"/>
    <w:rsid w:val="00E15558"/>
    <w:rsid w:val="00E1794E"/>
    <w:rsid w:val="00E21EB4"/>
    <w:rsid w:val="00E272DD"/>
    <w:rsid w:val="00E40AC4"/>
    <w:rsid w:val="00E70402"/>
    <w:rsid w:val="00E730E7"/>
    <w:rsid w:val="00E8526D"/>
    <w:rsid w:val="00E93B14"/>
    <w:rsid w:val="00F306F0"/>
    <w:rsid w:val="00F3511F"/>
    <w:rsid w:val="00F35C2F"/>
    <w:rsid w:val="00F50855"/>
    <w:rsid w:val="00F603F2"/>
    <w:rsid w:val="00F6792F"/>
    <w:rsid w:val="00F80DEE"/>
    <w:rsid w:val="00F869BC"/>
    <w:rsid w:val="00F97C53"/>
    <w:rsid w:val="00FA4981"/>
    <w:rsid w:val="00FB4C35"/>
    <w:rsid w:val="00FB6220"/>
    <w:rsid w:val="00FC034A"/>
    <w:rsid w:val="00FC6E6C"/>
    <w:rsid w:val="00FC796A"/>
    <w:rsid w:val="00FE762D"/>
    <w:rsid w:val="00FF7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  <w:style w:type="paragraph" w:styleId="Corpotesto">
    <w:name w:val="Body Text"/>
    <w:basedOn w:val="Normale"/>
    <w:link w:val="CorpotestoCarattere"/>
    <w:unhideWhenUsed/>
    <w:rsid w:val="004B3AA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4B3A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corso.dot</Template>
  <TotalTime>15</TotalTime>
  <Pages>2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Confagricoltura Sondrio</cp:lastModifiedBy>
  <cp:revision>4</cp:revision>
  <cp:lastPrinted>2021-11-30T11:39:00Z</cp:lastPrinted>
  <dcterms:created xsi:type="dcterms:W3CDTF">2022-03-30T07:18:00Z</dcterms:created>
  <dcterms:modified xsi:type="dcterms:W3CDTF">2022-05-03T07:40:00Z</dcterms:modified>
</cp:coreProperties>
</file>